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5CA" w:rsidRDefault="009F65CA" w:rsidP="00056388">
      <w:pPr>
        <w:tabs>
          <w:tab w:val="left" w:pos="6840"/>
        </w:tabs>
        <w:jc w:val="center"/>
        <w:rPr>
          <w:b/>
          <w:bCs/>
          <w:sz w:val="18"/>
          <w:szCs w:val="18"/>
        </w:rPr>
      </w:pPr>
      <w:r>
        <w:rPr>
          <w:b/>
          <w:bCs/>
          <w:sz w:val="30"/>
          <w:szCs w:val="30"/>
          <w:lang w:eastAsia="en-US"/>
        </w:rPr>
        <w:t>Физическим лицам, планирующим сдавать жилые (нежилые) помещения внаем (аренду) другим физическим лицам</w:t>
      </w:r>
    </w:p>
    <w:p w:rsidR="009F65CA" w:rsidRDefault="009F65CA" w:rsidP="00056388">
      <w:pPr>
        <w:tabs>
          <w:tab w:val="left" w:pos="6840"/>
        </w:tabs>
        <w:spacing w:line="360" w:lineRule="auto"/>
        <w:rPr>
          <w:sz w:val="18"/>
          <w:szCs w:val="18"/>
        </w:rPr>
      </w:pPr>
    </w:p>
    <w:p w:rsidR="009F65CA" w:rsidRDefault="009F65CA" w:rsidP="00056388">
      <w:pPr>
        <w:tabs>
          <w:tab w:val="left" w:pos="6840"/>
        </w:tabs>
        <w:spacing w:after="160"/>
        <w:ind w:hanging="170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</w:t>
      </w:r>
      <w:r>
        <w:rPr>
          <w:sz w:val="28"/>
          <w:szCs w:val="28"/>
          <w:lang w:eastAsia="en-US"/>
        </w:rPr>
        <w:t>ИМНС по Мозырскому району информирует:</w:t>
      </w:r>
    </w:p>
    <w:p w:rsidR="009F65CA" w:rsidRDefault="009F65CA" w:rsidP="00056388">
      <w:pPr>
        <w:spacing w:after="160"/>
        <w:ind w:firstLine="709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Физическим лицам, планирующим сдавать жилые (нежилые) помещения внаем (аренду) другим физическим лицам, необходимо произвести следующие действия:</w:t>
      </w:r>
    </w:p>
    <w:p w:rsidR="009F65CA" w:rsidRDefault="009F65CA" w:rsidP="00056388">
      <w:pPr>
        <w:numPr>
          <w:ilvl w:val="0"/>
          <w:numId w:val="1"/>
        </w:numPr>
        <w:spacing w:after="160" w:line="252" w:lineRule="auto"/>
        <w:ind w:left="0" w:firstLine="709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Заключить в письменной форме договор найма жилого помещения (аренды нежилого помещения).</w:t>
      </w:r>
    </w:p>
    <w:p w:rsidR="009F65CA" w:rsidRDefault="009F65CA" w:rsidP="00056388">
      <w:pPr>
        <w:numPr>
          <w:ilvl w:val="0"/>
          <w:numId w:val="1"/>
        </w:numPr>
        <w:spacing w:after="160" w:line="252" w:lineRule="auto"/>
        <w:ind w:left="0" w:firstLine="709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Зарегистрировать договор в местном исполнительном и распорядительном органе.</w:t>
      </w:r>
    </w:p>
    <w:p w:rsidR="009F65CA" w:rsidRDefault="009F65CA" w:rsidP="00056388">
      <w:pPr>
        <w:numPr>
          <w:ilvl w:val="0"/>
          <w:numId w:val="1"/>
        </w:numPr>
        <w:spacing w:after="160" w:line="252" w:lineRule="auto"/>
        <w:ind w:left="0" w:firstLine="709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Произвести уплату подоходного налога в фиксированных суммах.</w:t>
      </w:r>
    </w:p>
    <w:p w:rsidR="009F65CA" w:rsidRDefault="009F65CA" w:rsidP="00525362">
      <w:pPr>
        <w:jc w:val="both"/>
        <w:rPr>
          <w:rStyle w:val="Emphasis"/>
          <w:i w:val="0"/>
          <w:iCs w:val="0"/>
          <w:sz w:val="30"/>
          <w:szCs w:val="30"/>
        </w:rPr>
      </w:pPr>
    </w:p>
    <w:p w:rsidR="009F65CA" w:rsidRDefault="009F65CA" w:rsidP="00525362">
      <w:pPr>
        <w:jc w:val="both"/>
        <w:outlineLvl w:val="1"/>
        <w:rPr>
          <w:sz w:val="30"/>
          <w:szCs w:val="30"/>
          <w:lang w:eastAsia="en-US"/>
        </w:rPr>
      </w:pPr>
    </w:p>
    <w:sectPr w:rsidR="009F65CA" w:rsidSect="00722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64FAB"/>
    <w:multiLevelType w:val="hybridMultilevel"/>
    <w:tmpl w:val="53A0A8C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56388"/>
    <w:rsid w:val="000B057E"/>
    <w:rsid w:val="000E191A"/>
    <w:rsid w:val="00512ACF"/>
    <w:rsid w:val="00525362"/>
    <w:rsid w:val="0056778E"/>
    <w:rsid w:val="007229A7"/>
    <w:rsid w:val="00797520"/>
    <w:rsid w:val="0087379F"/>
    <w:rsid w:val="008D2A60"/>
    <w:rsid w:val="009F65CA"/>
    <w:rsid w:val="00F64628"/>
    <w:rsid w:val="00FE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  <w:style w:type="paragraph" w:customStyle="1" w:styleId="p-normal">
    <w:name w:val="p-normal"/>
    <w:basedOn w:val="Normal"/>
    <w:uiPriority w:val="99"/>
    <w:rsid w:val="00512ACF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512ACF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512ACF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12ACF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512ACF"/>
    <w:rPr>
      <w:rFonts w:cs="Times New Roman"/>
    </w:rPr>
  </w:style>
  <w:style w:type="character" w:customStyle="1" w:styleId="font-styleitalic">
    <w:name w:val="font-style_italic"/>
    <w:basedOn w:val="DefaultParagraphFont"/>
    <w:uiPriority w:val="99"/>
    <w:rsid w:val="00512ACF"/>
    <w:rPr>
      <w:rFonts w:cs="Times New Roman"/>
    </w:rPr>
  </w:style>
  <w:style w:type="character" w:customStyle="1" w:styleId="colorff00fffont-styleitalic">
    <w:name w:val="color__ff00fffont-style_italic"/>
    <w:basedOn w:val="DefaultParagraphFont"/>
    <w:uiPriority w:val="99"/>
    <w:rsid w:val="00512AC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12AC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82</Words>
  <Characters>471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10</cp:revision>
  <dcterms:created xsi:type="dcterms:W3CDTF">2021-04-27T07:43:00Z</dcterms:created>
  <dcterms:modified xsi:type="dcterms:W3CDTF">2021-06-22T12:22:00Z</dcterms:modified>
</cp:coreProperties>
</file>